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684" w:rsidRPr="007879F3" w:rsidRDefault="007879F3" w:rsidP="007879F3">
      <w:pPr>
        <w:jc w:val="center"/>
        <w:rPr>
          <w:b/>
          <w:sz w:val="40"/>
          <w:szCs w:val="40"/>
        </w:rPr>
      </w:pPr>
      <w:r w:rsidRPr="007879F3">
        <w:rPr>
          <w:b/>
          <w:sz w:val="40"/>
          <w:szCs w:val="40"/>
        </w:rPr>
        <w:t>Antrag auf Unterrichtsbefreiung</w:t>
      </w:r>
    </w:p>
    <w:p w:rsidR="007879F3" w:rsidRDefault="007879F3" w:rsidP="007879F3">
      <w:pPr>
        <w:jc w:val="center"/>
        <w:rPr>
          <w:sz w:val="40"/>
          <w:szCs w:val="40"/>
        </w:rPr>
      </w:pPr>
    </w:p>
    <w:p w:rsidR="007879F3" w:rsidRDefault="007879F3" w:rsidP="007879F3">
      <w:pPr>
        <w:rPr>
          <w:sz w:val="28"/>
          <w:szCs w:val="28"/>
        </w:rPr>
      </w:pPr>
    </w:p>
    <w:p w:rsidR="007879F3" w:rsidRPr="007879F3" w:rsidRDefault="007879F3" w:rsidP="007879F3">
      <w:pPr>
        <w:rPr>
          <w:b/>
          <w:sz w:val="28"/>
          <w:szCs w:val="28"/>
        </w:rPr>
      </w:pPr>
      <w:r w:rsidRPr="007879F3">
        <w:rPr>
          <w:b/>
          <w:sz w:val="28"/>
          <w:szCs w:val="28"/>
        </w:rPr>
        <w:t>Antrag für den Schüler/die Schülerin:</w:t>
      </w:r>
    </w:p>
    <w:p w:rsidR="007879F3" w:rsidRDefault="007879F3" w:rsidP="007879F3">
      <w:pPr>
        <w:rPr>
          <w:sz w:val="28"/>
          <w:szCs w:val="28"/>
        </w:rPr>
      </w:pPr>
    </w:p>
    <w:p w:rsidR="007879F3" w:rsidRPr="007879F3" w:rsidRDefault="007879F3" w:rsidP="007879F3">
      <w:pPr>
        <w:rPr>
          <w:b/>
          <w:sz w:val="28"/>
          <w:szCs w:val="28"/>
        </w:rPr>
      </w:pPr>
      <w:r w:rsidRPr="007879F3">
        <w:rPr>
          <w:b/>
          <w:sz w:val="28"/>
          <w:szCs w:val="28"/>
        </w:rPr>
        <w:t>______________________________    Klasse:_______________</w:t>
      </w:r>
    </w:p>
    <w:p w:rsidR="007879F3" w:rsidRDefault="007879F3" w:rsidP="007879F3">
      <w:pPr>
        <w:rPr>
          <w:sz w:val="28"/>
          <w:szCs w:val="28"/>
        </w:rPr>
      </w:pPr>
    </w:p>
    <w:p w:rsidR="007879F3" w:rsidRDefault="007879F3" w:rsidP="007879F3">
      <w:pPr>
        <w:rPr>
          <w:sz w:val="28"/>
          <w:szCs w:val="28"/>
        </w:rPr>
      </w:pPr>
    </w:p>
    <w:p w:rsidR="007879F3" w:rsidRPr="007879F3" w:rsidRDefault="007879F3" w:rsidP="007879F3">
      <w:pPr>
        <w:rPr>
          <w:b/>
          <w:sz w:val="28"/>
          <w:szCs w:val="28"/>
        </w:rPr>
      </w:pPr>
      <w:r w:rsidRPr="007879F3">
        <w:rPr>
          <w:b/>
          <w:sz w:val="28"/>
          <w:szCs w:val="28"/>
        </w:rPr>
        <w:t>am:</w:t>
      </w:r>
      <w:r w:rsidR="00D70235">
        <w:rPr>
          <w:b/>
          <w:sz w:val="28"/>
          <w:szCs w:val="28"/>
        </w:rPr>
        <w:t>__________________</w:t>
      </w:r>
      <w:bookmarkStart w:id="0" w:name="_GoBack"/>
      <w:bookmarkEnd w:id="0"/>
    </w:p>
    <w:p w:rsidR="007879F3" w:rsidRPr="007879F3" w:rsidRDefault="007879F3" w:rsidP="007879F3">
      <w:pPr>
        <w:rPr>
          <w:b/>
          <w:sz w:val="28"/>
          <w:szCs w:val="28"/>
        </w:rPr>
      </w:pPr>
    </w:p>
    <w:p w:rsidR="007879F3" w:rsidRPr="007879F3" w:rsidRDefault="007879F3" w:rsidP="007879F3">
      <w:pPr>
        <w:rPr>
          <w:b/>
          <w:sz w:val="28"/>
          <w:szCs w:val="28"/>
        </w:rPr>
      </w:pPr>
      <w:r w:rsidRPr="007879F3">
        <w:rPr>
          <w:b/>
          <w:sz w:val="28"/>
          <w:szCs w:val="28"/>
        </w:rPr>
        <w:t>vom__________________ bis___________________</w:t>
      </w:r>
    </w:p>
    <w:p w:rsidR="007879F3" w:rsidRDefault="007879F3" w:rsidP="007879F3">
      <w:pPr>
        <w:rPr>
          <w:sz w:val="28"/>
          <w:szCs w:val="28"/>
        </w:rPr>
      </w:pPr>
    </w:p>
    <w:p w:rsidR="007879F3" w:rsidRDefault="007879F3" w:rsidP="007879F3">
      <w:pPr>
        <w:rPr>
          <w:sz w:val="28"/>
          <w:szCs w:val="28"/>
        </w:rPr>
      </w:pPr>
    </w:p>
    <w:p w:rsidR="007879F3" w:rsidRPr="007879F3" w:rsidRDefault="007879F3" w:rsidP="007879F3">
      <w:pPr>
        <w:rPr>
          <w:b/>
          <w:sz w:val="28"/>
          <w:szCs w:val="28"/>
        </w:rPr>
      </w:pPr>
      <w:r w:rsidRPr="007879F3">
        <w:rPr>
          <w:b/>
          <w:sz w:val="28"/>
          <w:szCs w:val="28"/>
        </w:rPr>
        <w:t>Begründung:</w:t>
      </w:r>
    </w:p>
    <w:p w:rsidR="007879F3" w:rsidRDefault="007879F3" w:rsidP="007879F3">
      <w:pPr>
        <w:rPr>
          <w:sz w:val="28"/>
          <w:szCs w:val="28"/>
        </w:rPr>
      </w:pPr>
    </w:p>
    <w:p w:rsidR="007879F3" w:rsidRDefault="007879F3" w:rsidP="007879F3">
      <w:pPr>
        <w:pBdr>
          <w:top w:val="single" w:sz="12" w:space="1" w:color="auto"/>
          <w:bottom w:val="single" w:sz="12" w:space="1" w:color="auto"/>
        </w:pBdr>
        <w:rPr>
          <w:sz w:val="28"/>
          <w:szCs w:val="28"/>
        </w:rPr>
      </w:pPr>
    </w:p>
    <w:p w:rsidR="007879F3" w:rsidRDefault="007879F3" w:rsidP="007879F3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7879F3" w:rsidRDefault="007879F3" w:rsidP="007879F3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7879F3" w:rsidRDefault="007879F3" w:rsidP="007879F3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7879F3" w:rsidRDefault="007879F3" w:rsidP="007879F3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7879F3" w:rsidRDefault="007879F3" w:rsidP="007879F3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7879F3" w:rsidRDefault="007879F3" w:rsidP="007879F3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7879F3" w:rsidRDefault="007879F3" w:rsidP="007879F3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7879F3" w:rsidRDefault="007879F3" w:rsidP="007879F3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7879F3" w:rsidRDefault="007879F3" w:rsidP="007879F3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7879F3" w:rsidRDefault="007879F3" w:rsidP="007879F3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7879F3" w:rsidRDefault="007879F3" w:rsidP="007879F3">
      <w:pPr>
        <w:pBdr>
          <w:bottom w:val="single" w:sz="12" w:space="1" w:color="auto"/>
          <w:between w:val="single" w:sz="12" w:space="1" w:color="auto"/>
        </w:pBdr>
        <w:rPr>
          <w:sz w:val="28"/>
          <w:szCs w:val="28"/>
        </w:rPr>
      </w:pPr>
    </w:p>
    <w:p w:rsidR="007879F3" w:rsidRDefault="007879F3" w:rsidP="007879F3">
      <w:pPr>
        <w:rPr>
          <w:sz w:val="28"/>
          <w:szCs w:val="28"/>
        </w:rPr>
      </w:pPr>
    </w:p>
    <w:p w:rsidR="007879F3" w:rsidRDefault="007879F3" w:rsidP="007879F3">
      <w:pPr>
        <w:rPr>
          <w:sz w:val="28"/>
          <w:szCs w:val="28"/>
        </w:rPr>
      </w:pPr>
    </w:p>
    <w:p w:rsidR="007879F3" w:rsidRDefault="007879F3" w:rsidP="007879F3">
      <w:pPr>
        <w:rPr>
          <w:sz w:val="28"/>
          <w:szCs w:val="28"/>
        </w:rPr>
      </w:pPr>
    </w:p>
    <w:p w:rsidR="007879F3" w:rsidRPr="007879F3" w:rsidRDefault="007879F3" w:rsidP="007879F3">
      <w:pPr>
        <w:rPr>
          <w:b/>
          <w:sz w:val="28"/>
          <w:szCs w:val="28"/>
        </w:rPr>
      </w:pPr>
      <w:r w:rsidRPr="007879F3">
        <w:rPr>
          <w:b/>
          <w:sz w:val="28"/>
          <w:szCs w:val="28"/>
        </w:rPr>
        <w:t>Ort:_________________________</w:t>
      </w:r>
      <w:r>
        <w:rPr>
          <w:b/>
          <w:sz w:val="28"/>
          <w:szCs w:val="28"/>
        </w:rPr>
        <w:t>___   Datum: __________________</w:t>
      </w:r>
    </w:p>
    <w:p w:rsidR="007879F3" w:rsidRDefault="007879F3" w:rsidP="007879F3">
      <w:pPr>
        <w:rPr>
          <w:sz w:val="28"/>
          <w:szCs w:val="28"/>
        </w:rPr>
      </w:pPr>
    </w:p>
    <w:p w:rsidR="007879F3" w:rsidRDefault="007879F3" w:rsidP="007879F3">
      <w:pPr>
        <w:rPr>
          <w:sz w:val="28"/>
          <w:szCs w:val="28"/>
        </w:rPr>
      </w:pPr>
    </w:p>
    <w:p w:rsidR="007879F3" w:rsidRDefault="007879F3" w:rsidP="007879F3">
      <w:pPr>
        <w:rPr>
          <w:sz w:val="28"/>
          <w:szCs w:val="28"/>
        </w:rPr>
      </w:pPr>
    </w:p>
    <w:p w:rsidR="007879F3" w:rsidRDefault="007879F3" w:rsidP="007879F3">
      <w:pPr>
        <w:rPr>
          <w:sz w:val="28"/>
          <w:szCs w:val="28"/>
        </w:rPr>
      </w:pPr>
    </w:p>
    <w:p w:rsidR="007879F3" w:rsidRDefault="007879F3" w:rsidP="007879F3">
      <w:pPr>
        <w:rPr>
          <w:sz w:val="28"/>
          <w:szCs w:val="28"/>
        </w:rPr>
      </w:pPr>
    </w:p>
    <w:p w:rsidR="007879F3" w:rsidRDefault="007879F3" w:rsidP="007879F3">
      <w:pPr>
        <w:rPr>
          <w:sz w:val="28"/>
          <w:szCs w:val="28"/>
        </w:rPr>
      </w:pPr>
      <w:r>
        <w:rPr>
          <w:sz w:val="28"/>
          <w:szCs w:val="28"/>
        </w:rPr>
        <w:t>-----------------------------------------------------</w:t>
      </w:r>
    </w:p>
    <w:p w:rsidR="007879F3" w:rsidRPr="007879F3" w:rsidRDefault="007879F3" w:rsidP="007879F3">
      <w:pPr>
        <w:tabs>
          <w:tab w:val="left" w:pos="5503"/>
        </w:tabs>
        <w:rPr>
          <w:b/>
          <w:sz w:val="28"/>
          <w:szCs w:val="28"/>
        </w:rPr>
      </w:pPr>
      <w:r w:rsidRPr="007879F3">
        <w:rPr>
          <w:b/>
          <w:sz w:val="28"/>
          <w:szCs w:val="28"/>
        </w:rPr>
        <w:t>Unterschrift der Erziehungsberechtigten</w:t>
      </w:r>
    </w:p>
    <w:p w:rsidR="007879F3" w:rsidRDefault="007879F3" w:rsidP="007879F3">
      <w:pPr>
        <w:rPr>
          <w:sz w:val="28"/>
          <w:szCs w:val="28"/>
        </w:rPr>
      </w:pPr>
    </w:p>
    <w:p w:rsidR="007879F3" w:rsidRPr="007879F3" w:rsidRDefault="007879F3" w:rsidP="007879F3">
      <w:pPr>
        <w:rPr>
          <w:sz w:val="28"/>
          <w:szCs w:val="28"/>
        </w:rPr>
      </w:pPr>
    </w:p>
    <w:sectPr w:rsidR="007879F3" w:rsidRPr="007879F3">
      <w:headerReference w:type="even" r:id="rId8"/>
      <w:headerReference w:type="default" r:id="rId9"/>
      <w:pgSz w:w="11906" w:h="16838"/>
      <w:pgMar w:top="851" w:right="1418" w:bottom="1134" w:left="1418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146" w:rsidRDefault="00252146">
      <w:r>
        <w:separator/>
      </w:r>
    </w:p>
  </w:endnote>
  <w:endnote w:type="continuationSeparator" w:id="0">
    <w:p w:rsidR="00252146" w:rsidRDefault="002521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ew Century Schoolboo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146" w:rsidRDefault="00252146">
      <w:r>
        <w:separator/>
      </w:r>
    </w:p>
  </w:footnote>
  <w:footnote w:type="continuationSeparator" w:id="0">
    <w:p w:rsidR="00252146" w:rsidRDefault="002521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4EE1" w:rsidRDefault="00774EE1">
    <w:pPr>
      <w:pStyle w:val="Kopf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774EE1" w:rsidRDefault="00774EE1">
    <w:pPr>
      <w:pStyle w:val="Kopfzeile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4EE1" w:rsidRDefault="00774EE1">
    <w:pPr>
      <w:pStyle w:val="Kopf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  <w:noProof/>
      </w:rPr>
      <w:t>4</w:t>
    </w:r>
    <w:r>
      <w:rPr>
        <w:rStyle w:val="Seitenzahl"/>
      </w:rPr>
      <w:fldChar w:fldCharType="end"/>
    </w:r>
  </w:p>
  <w:p w:rsidR="00774EE1" w:rsidRDefault="00774EE1">
    <w:pPr>
      <w:pStyle w:val="Kopfzeile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97423C"/>
    <w:multiLevelType w:val="hybridMultilevel"/>
    <w:tmpl w:val="C256DC30"/>
    <w:lvl w:ilvl="0"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8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9F3"/>
    <w:rsid w:val="00113684"/>
    <w:rsid w:val="00121D30"/>
    <w:rsid w:val="001F3B64"/>
    <w:rsid w:val="00252146"/>
    <w:rsid w:val="002A554D"/>
    <w:rsid w:val="00404183"/>
    <w:rsid w:val="005B62DD"/>
    <w:rsid w:val="00662A7A"/>
    <w:rsid w:val="00774EE1"/>
    <w:rsid w:val="007879F3"/>
    <w:rsid w:val="00A97E3B"/>
    <w:rsid w:val="00AB55B5"/>
    <w:rsid w:val="00B120B4"/>
    <w:rsid w:val="00BF7AFB"/>
    <w:rsid w:val="00C2304F"/>
    <w:rsid w:val="00D70235"/>
    <w:rsid w:val="00E40FB1"/>
    <w:rsid w:val="00EA367F"/>
    <w:rsid w:val="00FA5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Arial" w:hAnsi="Arial"/>
      <w:sz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  <w:sz w:val="32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i/>
      <w:lang w:val="it-IT"/>
    </w:rPr>
  </w:style>
  <w:style w:type="paragraph" w:styleId="berschrift5">
    <w:name w:val="heading 5"/>
    <w:basedOn w:val="Standard"/>
    <w:next w:val="Standard"/>
    <w:qFormat/>
    <w:pPr>
      <w:keepNext/>
      <w:ind w:left="2124" w:firstLine="708"/>
      <w:jc w:val="center"/>
      <w:outlineLvl w:val="4"/>
    </w:pPr>
    <w:rPr>
      <w:rFonts w:ascii="New Century Schoolbook" w:hAnsi="New Century Schoolbook"/>
      <w:i/>
      <w:sz w:val="62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Sprechblasentext">
    <w:name w:val="Balloon Text"/>
    <w:basedOn w:val="Standard"/>
    <w:semiHidden/>
    <w:rsid w:val="001136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rFonts w:ascii="Arial" w:hAnsi="Arial"/>
      <w:sz w:val="24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  <w:sz w:val="32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i/>
      <w:lang w:val="it-IT"/>
    </w:rPr>
  </w:style>
  <w:style w:type="paragraph" w:styleId="berschrift5">
    <w:name w:val="heading 5"/>
    <w:basedOn w:val="Standard"/>
    <w:next w:val="Standard"/>
    <w:qFormat/>
    <w:pPr>
      <w:keepNext/>
      <w:ind w:left="2124" w:firstLine="708"/>
      <w:jc w:val="center"/>
      <w:outlineLvl w:val="4"/>
    </w:pPr>
    <w:rPr>
      <w:rFonts w:ascii="New Century Schoolbook" w:hAnsi="New Century Schoolbook"/>
      <w:i/>
      <w:sz w:val="62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Sprechblasentext">
    <w:name w:val="Balloon Text"/>
    <w:basedOn w:val="Standard"/>
    <w:semiHidden/>
    <w:rsid w:val="001136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gine\Desktop\leeres%20Formular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leeres Formular</Template>
  <TotalTime>0</TotalTime>
  <Pages>1</Pages>
  <Words>53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Verden, den 26</vt:lpstr>
    </vt:vector>
  </TitlesOfParts>
  <Company>Grundschule Nicolaischule</Company>
  <LinksUpToDate>false</LinksUpToDate>
  <CharactersWithSpaces>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Verden, den 26</dc:title>
  <dc:creator>regine</dc:creator>
  <cp:lastModifiedBy>regine</cp:lastModifiedBy>
  <cp:revision>2</cp:revision>
  <cp:lastPrinted>2010-04-27T16:31:00Z</cp:lastPrinted>
  <dcterms:created xsi:type="dcterms:W3CDTF">2014-05-28T17:20:00Z</dcterms:created>
  <dcterms:modified xsi:type="dcterms:W3CDTF">2014-05-28T17:30:00Z</dcterms:modified>
</cp:coreProperties>
</file>